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83258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sz w:val="20"/>
          <w:szCs w:val="20"/>
        </w:rPr>
        <w:t xml:space="preserve">EC-Jugendarbeit </w:t>
      </w:r>
      <w:r w:rsidRPr="006C7FFC">
        <w:rPr>
          <w:color w:val="FF0000"/>
          <w:sz w:val="20"/>
          <w:szCs w:val="20"/>
        </w:rPr>
        <w:t>ORT</w:t>
      </w:r>
    </w:p>
    <w:p w14:paraId="1BA02067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STRASSE</w:t>
      </w:r>
    </w:p>
    <w:p w14:paraId="6907DF5D" w14:textId="77983BD4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PLZ ORT</w:t>
      </w:r>
    </w:p>
    <w:p w14:paraId="6E10EBB8" w14:textId="77777777" w:rsidR="00961DA3" w:rsidRPr="006C7FFC" w:rsidRDefault="00961DA3" w:rsidP="00961DA3">
      <w:pPr>
        <w:rPr>
          <w:color w:val="FF0000"/>
          <w:sz w:val="20"/>
          <w:szCs w:val="20"/>
        </w:rPr>
      </w:pPr>
    </w:p>
    <w:p w14:paraId="1A2FD221" w14:textId="77777777" w:rsidR="00961DA3" w:rsidRPr="00197C6F" w:rsidRDefault="00961DA3" w:rsidP="00961DA3">
      <w:pPr>
        <w:jc w:val="left"/>
        <w:rPr>
          <w:sz w:val="16"/>
          <w:szCs w:val="16"/>
        </w:rPr>
      </w:pPr>
      <w:r w:rsidRPr="006C7FFC">
        <w:rPr>
          <w:sz w:val="16"/>
          <w:szCs w:val="16"/>
        </w:rPr>
        <w:t xml:space="preserve">EC-Jugendarbeit </w:t>
      </w:r>
      <w:r w:rsidRPr="006C7FFC">
        <w:rPr>
          <w:color w:val="FF0000"/>
          <w:sz w:val="16"/>
          <w:szCs w:val="16"/>
        </w:rPr>
        <w:t>ORT, STRASSE, PLZ ORT</w:t>
      </w:r>
      <w:r>
        <w:rPr>
          <w:sz w:val="16"/>
          <w:szCs w:val="16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379CFF33" w14:textId="75CAFE4E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VORNAME NACHNAME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1CF71EBF" w14:textId="2872C490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STRASSE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Beispiel@swdec.de</w:t>
      </w:r>
    </w:p>
    <w:p w14:paraId="4F634959" w14:textId="719B1E5A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PLZ ORT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ec-ort.swdec.de</w:t>
      </w:r>
    </w:p>
    <w:p w14:paraId="2F01AB82" w14:textId="5184B466" w:rsidR="00961DA3" w:rsidRDefault="00961DA3" w:rsidP="00961DA3">
      <w:pPr>
        <w:jc w:val="left"/>
        <w:rPr>
          <w:rStyle w:val="Fett"/>
          <w:b w:val="0"/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6E1D5B56" w14:textId="2B483B30" w:rsidR="00961DA3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7745EC86" w14:textId="3D9D47D0" w:rsidR="00961DA3" w:rsidRPr="00197C6F" w:rsidRDefault="00961DA3" w:rsidP="00961DA3">
      <w:pPr>
        <w:jc w:val="left"/>
        <w:rPr>
          <w:rStyle w:val="Fett"/>
          <w:color w:val="auto"/>
          <w:sz w:val="20"/>
          <w:szCs w:val="20"/>
        </w:rPr>
      </w:pPr>
      <w:r w:rsidRPr="00197C6F">
        <w:rPr>
          <w:rStyle w:val="Fett"/>
          <w:color w:val="auto"/>
          <w:sz w:val="20"/>
          <w:szCs w:val="20"/>
        </w:rPr>
        <w:t xml:space="preserve">EC </w:t>
      </w:r>
      <w:r w:rsidR="003C1E49" w:rsidRPr="003C1E49">
        <w:rPr>
          <w:rStyle w:val="Fett"/>
          <w:color w:val="FF0000"/>
          <w:sz w:val="20"/>
          <w:szCs w:val="20"/>
        </w:rPr>
        <w:t>KREISNAME</w:t>
      </w:r>
      <w:r w:rsidRPr="00197C6F">
        <w:rPr>
          <w:rStyle w:val="Fett"/>
          <w:color w:val="auto"/>
          <w:sz w:val="20"/>
          <w:szCs w:val="20"/>
        </w:rPr>
        <w:t xml:space="preserve"> </w:t>
      </w:r>
      <w:r w:rsidR="003C1E49">
        <w:rPr>
          <w:rStyle w:val="Fett"/>
          <w:color w:val="auto"/>
          <w:sz w:val="20"/>
          <w:szCs w:val="20"/>
        </w:rPr>
        <w:t>geht wieder los</w:t>
      </w:r>
    </w:p>
    <w:p w14:paraId="508FBB4D" w14:textId="506BF032" w:rsidR="00961DA3" w:rsidRPr="003D61C4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</w:p>
    <w:p w14:paraId="35116518" w14:textId="4AFB59A3" w:rsidR="006C7FFC" w:rsidRPr="003D61C4" w:rsidRDefault="006C7FFC" w:rsidP="0017282B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auto"/>
          <w:sz w:val="20"/>
          <w:szCs w:val="20"/>
        </w:rPr>
        <w:t>Liebe Eltern,</w:t>
      </w:r>
    </w:p>
    <w:p w14:paraId="7B240390" w14:textId="3FD3C031" w:rsidR="000826A0" w:rsidRDefault="000826A0" w:rsidP="000826A0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Sie wissen aus eigener Erfahrung, dass Kinder und Jugendliche </w:t>
      </w:r>
      <w:r w:rsidRPr="000826A0">
        <w:rPr>
          <w:rStyle w:val="Fett"/>
          <w:b w:val="0"/>
          <w:color w:val="auto"/>
          <w:sz w:val="20"/>
          <w:szCs w:val="20"/>
        </w:rPr>
        <w:t>Angebote mit realen Kontaktmöglichkeiten</w:t>
      </w:r>
      <w:r>
        <w:rPr>
          <w:rStyle w:val="Fett"/>
          <w:b w:val="0"/>
          <w:color w:val="auto"/>
          <w:sz w:val="20"/>
          <w:szCs w:val="20"/>
        </w:rPr>
        <w:t xml:space="preserve"> brauchen. Diese Angebote </w:t>
      </w:r>
      <w:r w:rsidRPr="000826A0">
        <w:rPr>
          <w:rStyle w:val="Fett"/>
          <w:b w:val="0"/>
          <w:color w:val="auto"/>
          <w:sz w:val="20"/>
          <w:szCs w:val="20"/>
        </w:rPr>
        <w:t>tr</w:t>
      </w:r>
      <w:r>
        <w:rPr>
          <w:rStyle w:val="Fett"/>
          <w:b w:val="0"/>
          <w:color w:val="auto"/>
          <w:sz w:val="20"/>
          <w:szCs w:val="20"/>
        </w:rPr>
        <w:t>agen</w:t>
      </w:r>
      <w:r w:rsidRPr="000826A0">
        <w:rPr>
          <w:rStyle w:val="Fett"/>
          <w:b w:val="0"/>
          <w:color w:val="auto"/>
          <w:sz w:val="20"/>
          <w:szCs w:val="20"/>
        </w:rPr>
        <w:t xml:space="preserve"> nicht nur </w:t>
      </w:r>
      <w:r>
        <w:rPr>
          <w:rStyle w:val="Fett"/>
          <w:b w:val="0"/>
          <w:color w:val="auto"/>
          <w:sz w:val="20"/>
          <w:szCs w:val="20"/>
        </w:rPr>
        <w:t xml:space="preserve">zur </w:t>
      </w:r>
      <w:r w:rsidRPr="000826A0">
        <w:rPr>
          <w:rStyle w:val="Fett"/>
          <w:b w:val="0"/>
          <w:color w:val="auto"/>
          <w:sz w:val="20"/>
          <w:szCs w:val="20"/>
        </w:rPr>
        <w:t xml:space="preserve">Lebensqualität bei, </w:t>
      </w:r>
      <w:r>
        <w:rPr>
          <w:rStyle w:val="Fett"/>
          <w:b w:val="0"/>
          <w:color w:val="auto"/>
          <w:sz w:val="20"/>
          <w:szCs w:val="20"/>
        </w:rPr>
        <w:t xml:space="preserve">sie dienen auch </w:t>
      </w:r>
      <w:r w:rsidRPr="000826A0">
        <w:rPr>
          <w:rStyle w:val="Fett"/>
          <w:b w:val="0"/>
          <w:color w:val="auto"/>
          <w:sz w:val="20"/>
          <w:szCs w:val="20"/>
        </w:rPr>
        <w:t xml:space="preserve">zum Schutz </w:t>
      </w:r>
      <w:r w:rsidR="003C1E49">
        <w:rPr>
          <w:rStyle w:val="Fett"/>
          <w:b w:val="0"/>
          <w:color w:val="auto"/>
          <w:sz w:val="20"/>
          <w:szCs w:val="20"/>
        </w:rPr>
        <w:t xml:space="preserve">und der Entwicklung </w:t>
      </w:r>
      <w:r>
        <w:rPr>
          <w:rStyle w:val="Fett"/>
          <w:b w:val="0"/>
          <w:color w:val="auto"/>
          <w:sz w:val="20"/>
          <w:szCs w:val="20"/>
        </w:rPr>
        <w:t xml:space="preserve">der </w:t>
      </w:r>
      <w:r w:rsidRPr="000826A0">
        <w:rPr>
          <w:rStyle w:val="Fett"/>
          <w:b w:val="0"/>
          <w:color w:val="auto"/>
          <w:sz w:val="20"/>
          <w:szCs w:val="20"/>
        </w:rPr>
        <w:t>psychischen Gesundheit.</w:t>
      </w:r>
      <w:r w:rsidR="003C1E49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Daher sind wir dankbar, dass seit 15. März Jugendarbeit endlich wieder möglich</w:t>
      </w:r>
      <w:r w:rsidRPr="000826A0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ist.</w:t>
      </w:r>
    </w:p>
    <w:p w14:paraId="0588F025" w14:textId="56B91BEE" w:rsidR="000826A0" w:rsidRDefault="000826A0" w:rsidP="000826A0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Bei uns in Baden-Württemberg dürfen wir Jugendarbeit für 12 Personen (Mitarbeiter und Teilnehmer zusammengezäh</w:t>
      </w:r>
      <w:r w:rsidR="00FB58FB">
        <w:rPr>
          <w:rStyle w:val="Fett"/>
          <w:b w:val="0"/>
          <w:color w:val="auto"/>
          <w:sz w:val="20"/>
          <w:szCs w:val="20"/>
        </w:rPr>
        <w:t>l</w:t>
      </w:r>
      <w:r>
        <w:rPr>
          <w:rStyle w:val="Fett"/>
          <w:b w:val="0"/>
          <w:color w:val="auto"/>
          <w:sz w:val="20"/>
          <w:szCs w:val="20"/>
        </w:rPr>
        <w:t>t) im Innenbereich, bzw. 18 im Außenbereich anbieten, wenn wir seit fünf Tagen eine stabile 7-Tage-Inzidenz von unter 100 je 100.000 Einwohner haben.</w:t>
      </w:r>
      <w:r>
        <w:rPr>
          <w:rStyle w:val="Fett"/>
          <w:b w:val="0"/>
          <w:color w:val="auto"/>
          <w:sz w:val="20"/>
          <w:szCs w:val="20"/>
        </w:rPr>
        <w:br/>
      </w:r>
      <w:r w:rsidR="00D70DB6">
        <w:rPr>
          <w:rStyle w:val="Fett"/>
          <w:b w:val="0"/>
          <w:color w:val="auto"/>
          <w:sz w:val="20"/>
          <w:szCs w:val="20"/>
        </w:rPr>
        <w:t>Wenn</w:t>
      </w:r>
      <w:r>
        <w:rPr>
          <w:rStyle w:val="Fett"/>
          <w:b w:val="0"/>
          <w:color w:val="auto"/>
          <w:sz w:val="20"/>
          <w:szCs w:val="20"/>
        </w:rPr>
        <w:t xml:space="preserve"> seit fünf Tagen </w:t>
      </w:r>
      <w:r w:rsidR="00D70DB6">
        <w:rPr>
          <w:rStyle w:val="Fett"/>
          <w:b w:val="0"/>
          <w:color w:val="auto"/>
          <w:sz w:val="20"/>
          <w:szCs w:val="20"/>
        </w:rPr>
        <w:t xml:space="preserve">der </w:t>
      </w:r>
      <w:r>
        <w:rPr>
          <w:rStyle w:val="Fett"/>
          <w:b w:val="0"/>
          <w:color w:val="auto"/>
          <w:sz w:val="20"/>
          <w:szCs w:val="20"/>
        </w:rPr>
        <w:t>Inzidenz-Wert unter 50</w:t>
      </w:r>
      <w:r w:rsidR="00D70DB6">
        <w:rPr>
          <w:rStyle w:val="Fett"/>
          <w:b w:val="0"/>
          <w:color w:val="auto"/>
          <w:sz w:val="20"/>
          <w:szCs w:val="20"/>
        </w:rPr>
        <w:t xml:space="preserve"> liegt</w:t>
      </w:r>
      <w:r>
        <w:rPr>
          <w:rStyle w:val="Fett"/>
          <w:b w:val="0"/>
          <w:color w:val="auto"/>
          <w:sz w:val="20"/>
          <w:szCs w:val="20"/>
        </w:rPr>
        <w:t xml:space="preserve">, dürfen wir 18 Personen (innen), bzw. 30 Personen (außen) </w:t>
      </w:r>
      <w:r w:rsidR="003C1E49">
        <w:rPr>
          <w:rStyle w:val="Fett"/>
          <w:b w:val="0"/>
          <w:color w:val="auto"/>
          <w:sz w:val="20"/>
          <w:szCs w:val="20"/>
        </w:rPr>
        <w:t>begrüßen</w:t>
      </w:r>
      <w:r>
        <w:rPr>
          <w:rStyle w:val="Fett"/>
          <w:b w:val="0"/>
          <w:color w:val="auto"/>
          <w:sz w:val="20"/>
          <w:szCs w:val="20"/>
        </w:rPr>
        <w:t>.</w:t>
      </w:r>
    </w:p>
    <w:p w14:paraId="0EE956C6" w14:textId="680B8896" w:rsidR="003C1E49" w:rsidRDefault="00D70DB6" w:rsidP="003C1E49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Wir haben uns gemeinsam dazu entschieden d</w:t>
      </w:r>
      <w:r w:rsidR="003C1E49">
        <w:rPr>
          <w:rStyle w:val="Fett"/>
          <w:b w:val="0"/>
          <w:color w:val="auto"/>
          <w:sz w:val="20"/>
          <w:szCs w:val="20"/>
        </w:rPr>
        <w:t xml:space="preserve">iese Möglichkeiten verantwortungsbewusst </w:t>
      </w:r>
      <w:r>
        <w:rPr>
          <w:rStyle w:val="Fett"/>
          <w:b w:val="0"/>
          <w:color w:val="auto"/>
          <w:sz w:val="20"/>
          <w:szCs w:val="20"/>
        </w:rPr>
        <w:t xml:space="preserve">zu </w:t>
      </w:r>
      <w:r w:rsidR="003C1E49">
        <w:rPr>
          <w:rStyle w:val="Fett"/>
          <w:b w:val="0"/>
          <w:color w:val="auto"/>
          <w:sz w:val="20"/>
          <w:szCs w:val="20"/>
        </w:rPr>
        <w:t xml:space="preserve">nutzen, damit sich Ihr </w:t>
      </w:r>
      <w:r>
        <w:rPr>
          <w:rStyle w:val="Fett"/>
          <w:b w:val="0"/>
          <w:color w:val="auto"/>
          <w:sz w:val="20"/>
          <w:szCs w:val="20"/>
        </w:rPr>
        <w:t xml:space="preserve">Kind </w:t>
      </w:r>
      <w:r w:rsidR="003C1E49">
        <w:rPr>
          <w:rStyle w:val="Fett"/>
          <w:b w:val="0"/>
          <w:color w:val="auto"/>
          <w:sz w:val="20"/>
          <w:szCs w:val="20"/>
        </w:rPr>
        <w:t>auch während der Pandemie gesund entwickeln kann.</w:t>
      </w:r>
      <w:r>
        <w:rPr>
          <w:rStyle w:val="Fett"/>
          <w:b w:val="0"/>
          <w:color w:val="auto"/>
          <w:sz w:val="20"/>
          <w:szCs w:val="20"/>
        </w:rPr>
        <w:br/>
      </w:r>
      <w:r w:rsidR="003C1E49">
        <w:rPr>
          <w:rStyle w:val="Fett"/>
          <w:b w:val="0"/>
          <w:color w:val="auto"/>
          <w:sz w:val="20"/>
          <w:szCs w:val="20"/>
        </w:rPr>
        <w:t>Deswegen erarbeiten wir wöchentlich ein coronakonformes Programm.</w:t>
      </w:r>
    </w:p>
    <w:p w14:paraId="02515F0A" w14:textId="00BCE7A2" w:rsidR="003C1E49" w:rsidRPr="003C1E49" w:rsidRDefault="003C1E49" w:rsidP="003C1E49">
      <w:pPr>
        <w:spacing w:after="120"/>
        <w:jc w:val="left"/>
        <w:rPr>
          <w:rStyle w:val="Fett"/>
          <w:color w:val="auto"/>
          <w:sz w:val="20"/>
          <w:szCs w:val="20"/>
        </w:rPr>
      </w:pPr>
      <w:r>
        <w:rPr>
          <w:rStyle w:val="Fett"/>
          <w:color w:val="auto"/>
          <w:sz w:val="20"/>
          <w:szCs w:val="20"/>
        </w:rPr>
        <w:t>Wie</w:t>
      </w:r>
      <w:r w:rsidRPr="003C1E49">
        <w:rPr>
          <w:rStyle w:val="Fett"/>
          <w:color w:val="auto"/>
          <w:sz w:val="20"/>
          <w:szCs w:val="20"/>
        </w:rPr>
        <w:t xml:space="preserve"> kann Ihr Kind an unserem Programm teilnehmen</w:t>
      </w:r>
      <w:r>
        <w:rPr>
          <w:rStyle w:val="Fett"/>
          <w:color w:val="auto"/>
          <w:sz w:val="20"/>
          <w:szCs w:val="20"/>
        </w:rPr>
        <w:t>?</w:t>
      </w:r>
    </w:p>
    <w:p w14:paraId="6A96BE0D" w14:textId="32B569BF" w:rsidR="003C1E49" w:rsidRP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I</w:t>
      </w:r>
      <w:r w:rsidRPr="003C1E49">
        <w:rPr>
          <w:rStyle w:val="Fett"/>
          <w:b w:val="0"/>
          <w:color w:val="auto"/>
          <w:sz w:val="20"/>
          <w:szCs w:val="20"/>
        </w:rPr>
        <w:t xml:space="preserve">nformieren Sie sich über den aktuellen Inzidenzwert in unserem </w:t>
      </w:r>
      <w:r w:rsidR="00D70DB6" w:rsidRPr="00D70DB6">
        <w:rPr>
          <w:rStyle w:val="Fett"/>
          <w:b w:val="0"/>
          <w:color w:val="FF0000"/>
          <w:sz w:val="20"/>
          <w:szCs w:val="20"/>
        </w:rPr>
        <w:t>LAND/STADT</w:t>
      </w:r>
      <w:r w:rsidR="00D70DB6">
        <w:rPr>
          <w:rStyle w:val="Fett"/>
          <w:b w:val="0"/>
          <w:color w:val="auto"/>
          <w:sz w:val="20"/>
          <w:szCs w:val="20"/>
        </w:rPr>
        <w:t>k</w:t>
      </w:r>
      <w:r w:rsidRPr="003C1E49">
        <w:rPr>
          <w:rStyle w:val="Fett"/>
          <w:b w:val="0"/>
          <w:color w:val="auto"/>
          <w:sz w:val="20"/>
          <w:szCs w:val="20"/>
        </w:rPr>
        <w:t>reis.</w:t>
      </w:r>
      <w:r>
        <w:rPr>
          <w:rStyle w:val="Fett"/>
          <w:b w:val="0"/>
          <w:color w:val="auto"/>
          <w:sz w:val="20"/>
          <w:szCs w:val="20"/>
        </w:rPr>
        <w:br/>
        <w:t>Wenn wir gerade Jugendarbeit machen dürfen, werden wir sie auch anbieten.</w:t>
      </w:r>
    </w:p>
    <w:p w14:paraId="31C3BC0D" w14:textId="0A106BB7" w:rsid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M</w:t>
      </w:r>
      <w:r w:rsidRPr="003C1E49">
        <w:rPr>
          <w:rStyle w:val="Fett"/>
          <w:b w:val="0"/>
          <w:color w:val="auto"/>
          <w:sz w:val="20"/>
          <w:szCs w:val="20"/>
        </w:rPr>
        <w:t xml:space="preserve">elden Sie Ihr Kind vor Programmstart bei </w:t>
      </w:r>
      <w:r w:rsidRPr="003C1E49">
        <w:rPr>
          <w:rStyle w:val="Fett"/>
          <w:b w:val="0"/>
          <w:color w:val="FF0000"/>
          <w:sz w:val="20"/>
          <w:szCs w:val="20"/>
        </w:rPr>
        <w:t xml:space="preserve">VORNAME NACHNAME </w:t>
      </w:r>
      <w:r>
        <w:rPr>
          <w:rStyle w:val="Fett"/>
          <w:b w:val="0"/>
          <w:color w:val="FF0000"/>
          <w:sz w:val="20"/>
          <w:szCs w:val="20"/>
        </w:rPr>
        <w:t xml:space="preserve">TELEFONNUMMER </w:t>
      </w:r>
      <w:r w:rsidRPr="003C1E49">
        <w:rPr>
          <w:rStyle w:val="Fett"/>
          <w:b w:val="0"/>
          <w:color w:val="auto"/>
          <w:sz w:val="20"/>
          <w:szCs w:val="20"/>
        </w:rPr>
        <w:t xml:space="preserve">an, damit es an </w:t>
      </w:r>
      <w:r w:rsidRPr="003C1E49">
        <w:rPr>
          <w:rStyle w:val="Fett"/>
          <w:b w:val="0"/>
          <w:color w:val="FF0000"/>
          <w:sz w:val="20"/>
          <w:szCs w:val="20"/>
        </w:rPr>
        <w:t xml:space="preserve">KREISNAME </w:t>
      </w:r>
      <w:r w:rsidRPr="003C1E49">
        <w:rPr>
          <w:rStyle w:val="Fett"/>
          <w:b w:val="0"/>
          <w:color w:val="auto"/>
          <w:sz w:val="20"/>
          <w:szCs w:val="20"/>
        </w:rPr>
        <w:t>teilnehmen kann.</w:t>
      </w:r>
    </w:p>
    <w:p w14:paraId="528E655D" w14:textId="07F9A603" w:rsidR="003C1E49" w:rsidRDefault="003C1E49" w:rsidP="003C1E49">
      <w:pPr>
        <w:pStyle w:val="Listenabsatz"/>
        <w:numPr>
          <w:ilvl w:val="0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>Sprechen Sie mit Ihrem Kind folgende Punkte unseres Hygienekonzepts durch:</w:t>
      </w:r>
    </w:p>
    <w:p w14:paraId="12BD15E6" w14:textId="3862466A" w:rsidR="003C1E49" w:rsidRPr="003C1E49" w:rsidRDefault="003C1E49" w:rsidP="00FB58FB">
      <w:pPr>
        <w:pStyle w:val="Listenabsatz"/>
        <w:numPr>
          <w:ilvl w:val="1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C1E49">
        <w:rPr>
          <w:rStyle w:val="Fett"/>
          <w:b w:val="0"/>
          <w:color w:val="auto"/>
          <w:sz w:val="20"/>
          <w:szCs w:val="20"/>
        </w:rPr>
        <w:t xml:space="preserve">Es besteht ab </w:t>
      </w:r>
      <w:r>
        <w:rPr>
          <w:rStyle w:val="Fett"/>
          <w:b w:val="0"/>
          <w:color w:val="auto"/>
          <w:sz w:val="20"/>
          <w:szCs w:val="20"/>
        </w:rPr>
        <w:t>6</w:t>
      </w:r>
      <w:r w:rsidRPr="003C1E49">
        <w:rPr>
          <w:rStyle w:val="Fett"/>
          <w:b w:val="0"/>
          <w:color w:val="auto"/>
          <w:sz w:val="20"/>
          <w:szCs w:val="20"/>
        </w:rPr>
        <w:t xml:space="preserve"> Jahren Maskenpflicht </w:t>
      </w:r>
      <w:r>
        <w:rPr>
          <w:rStyle w:val="Fett"/>
          <w:b w:val="0"/>
          <w:color w:val="auto"/>
          <w:sz w:val="20"/>
          <w:szCs w:val="20"/>
        </w:rPr>
        <w:t>(Alltagsmaske; ab 15 Jahren medizinische Maske oder FFP2-Maske</w:t>
      </w:r>
      <w:r w:rsidRPr="003C1E49">
        <w:rPr>
          <w:rStyle w:val="Fett"/>
          <w:b w:val="0"/>
          <w:color w:val="auto"/>
          <w:sz w:val="20"/>
          <w:szCs w:val="20"/>
        </w:rPr>
        <w:t>),</w:t>
      </w:r>
    </w:p>
    <w:p w14:paraId="32A89674" w14:textId="72256DBE" w:rsidR="003C1E49" w:rsidRPr="003C1E49" w:rsidRDefault="003C1E49" w:rsidP="003C1E49">
      <w:pPr>
        <w:pStyle w:val="Listenabsatz"/>
        <w:numPr>
          <w:ilvl w:val="1"/>
          <w:numId w:val="2"/>
        </w:numPr>
        <w:tabs>
          <w:tab w:val="clear" w:pos="560"/>
        </w:tabs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C1E49">
        <w:rPr>
          <w:rStyle w:val="Fett"/>
          <w:b w:val="0"/>
          <w:color w:val="auto"/>
          <w:sz w:val="20"/>
          <w:szCs w:val="20"/>
        </w:rPr>
        <w:t>Keine Teilnahme mit Krankheitssymptomen.</w:t>
      </w:r>
    </w:p>
    <w:p w14:paraId="20795402" w14:textId="34179E7E" w:rsidR="00D70DB6" w:rsidRDefault="00D70DB6" w:rsidP="003C1E49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Für weitere Rückfragen, steht ihnen </w:t>
      </w:r>
      <w:r w:rsidRPr="00D70DB6">
        <w:rPr>
          <w:rStyle w:val="Fett"/>
          <w:b w:val="0"/>
          <w:color w:val="FF0000"/>
          <w:sz w:val="20"/>
          <w:szCs w:val="20"/>
        </w:rPr>
        <w:t xml:space="preserve">VORNAME NACHNAME TELEFONNUMER </w:t>
      </w:r>
      <w:r>
        <w:rPr>
          <w:rStyle w:val="Fett"/>
          <w:b w:val="0"/>
          <w:color w:val="auto"/>
          <w:sz w:val="20"/>
          <w:szCs w:val="20"/>
        </w:rPr>
        <w:t>zur Verfügung.</w:t>
      </w:r>
    </w:p>
    <w:p w14:paraId="097825FD" w14:textId="0D4C9101" w:rsidR="00350A0C" w:rsidRPr="00DC5906" w:rsidRDefault="00350A0C" w:rsidP="00350A0C">
      <w:pPr>
        <w:spacing w:after="60" w:line="276" w:lineRule="auto"/>
        <w:jc w:val="left"/>
        <w:rPr>
          <w:rStyle w:val="Fett"/>
          <w:b w:val="0"/>
          <w:color w:val="FF0000"/>
          <w:sz w:val="20"/>
          <w:szCs w:val="20"/>
        </w:rPr>
      </w:pPr>
      <w:r w:rsidRPr="00DC5906">
        <w:rPr>
          <w:rStyle w:val="Fett"/>
          <w:b w:val="0"/>
          <w:color w:val="FF0000"/>
          <w:sz w:val="20"/>
          <w:szCs w:val="20"/>
        </w:rPr>
        <w:t xml:space="preserve">Kennen Sie auch schon unseren Osterweg? Vom DATUM bis DATUM haben wir verschiedene Stationen aufgebaut, bei denen Ihr Kind mit Ihnen </w:t>
      </w:r>
      <w:r w:rsidR="00C614E4">
        <w:rPr>
          <w:rStyle w:val="Fett"/>
          <w:b w:val="0"/>
          <w:color w:val="FF0000"/>
          <w:sz w:val="20"/>
          <w:szCs w:val="20"/>
        </w:rPr>
        <w:t>(</w:t>
      </w:r>
      <w:r w:rsidRPr="00DC5906">
        <w:rPr>
          <w:rStyle w:val="Fett"/>
          <w:b w:val="0"/>
          <w:color w:val="FF0000"/>
          <w:sz w:val="20"/>
          <w:szCs w:val="20"/>
        </w:rPr>
        <w:t>oder auch alleine</w:t>
      </w:r>
      <w:r w:rsidR="00C614E4">
        <w:rPr>
          <w:rStyle w:val="Fett"/>
          <w:b w:val="0"/>
          <w:color w:val="FF0000"/>
          <w:sz w:val="20"/>
          <w:szCs w:val="20"/>
        </w:rPr>
        <w:t>)</w:t>
      </w:r>
      <w:bookmarkStart w:id="0" w:name="_GoBack"/>
      <w:bookmarkEnd w:id="0"/>
      <w:r w:rsidRPr="00DC5906">
        <w:rPr>
          <w:rStyle w:val="Fett"/>
          <w:b w:val="0"/>
          <w:color w:val="FF0000"/>
          <w:sz w:val="20"/>
          <w:szCs w:val="20"/>
        </w:rPr>
        <w:t xml:space="preserve"> Ostern neu erleben kann. Der Weg startet ORT. Der Osterweg ist eine super Möglichkeit für einen ganz besonderen Familien Spaziergang.</w:t>
      </w:r>
    </w:p>
    <w:p w14:paraId="55570CB4" w14:textId="37EF50DA" w:rsidR="003D61C4" w:rsidRPr="003D61C4" w:rsidRDefault="003C1E49" w:rsidP="00350A0C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Wir freuen uns darauf Ihr Kind bald wieder in unseren Räumlichkeiten begrüßen zu dürfen </w:t>
      </w:r>
      <w:r w:rsidR="003D61C4">
        <w:rPr>
          <w:rStyle w:val="Fett"/>
          <w:b w:val="0"/>
          <w:color w:val="auto"/>
          <w:sz w:val="20"/>
          <w:szCs w:val="20"/>
        </w:rPr>
        <w:t xml:space="preserve">und </w:t>
      </w:r>
      <w:r w:rsidR="003D61C4" w:rsidRPr="003D61C4">
        <w:rPr>
          <w:rStyle w:val="Fett"/>
          <w:b w:val="0"/>
          <w:color w:val="auto"/>
          <w:sz w:val="20"/>
          <w:szCs w:val="20"/>
        </w:rPr>
        <w:t>danken Ihnen für Ihr Vertrauen.</w:t>
      </w:r>
      <w:r w:rsidR="00350A0C">
        <w:rPr>
          <w:rStyle w:val="Fett"/>
          <w:b w:val="0"/>
          <w:color w:val="auto"/>
          <w:sz w:val="20"/>
          <w:szCs w:val="20"/>
        </w:rPr>
        <w:t xml:space="preserve"> </w:t>
      </w:r>
      <w:r w:rsidR="003D61C4" w:rsidRPr="003D61C4">
        <w:rPr>
          <w:rStyle w:val="Fett"/>
          <w:b w:val="0"/>
          <w:color w:val="auto"/>
          <w:sz w:val="20"/>
          <w:szCs w:val="20"/>
        </w:rPr>
        <w:t>Liebe Grüße</w:t>
      </w:r>
      <w:r w:rsidR="003D61C4">
        <w:rPr>
          <w:rStyle w:val="Fett"/>
          <w:b w:val="0"/>
          <w:color w:val="auto"/>
          <w:sz w:val="20"/>
          <w:szCs w:val="20"/>
        </w:rPr>
        <w:t>, auch im Namen des Mitarbeiterteams</w:t>
      </w:r>
    </w:p>
    <w:p w14:paraId="078F3899" w14:textId="02B428DE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auto"/>
        </w:rPr>
      </w:pPr>
    </w:p>
    <w:p w14:paraId="1C7B0BF1" w14:textId="1FED20C6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</w:p>
    <w:p w14:paraId="3785E588" w14:textId="364D7161" w:rsidR="003D61C4" w:rsidRP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  <w:r>
        <w:rPr>
          <w:rStyle w:val="Fett"/>
          <w:b w:val="0"/>
          <w:color w:val="FF0000"/>
        </w:rPr>
        <w:t>VOR</w:t>
      </w:r>
      <w:r w:rsidRPr="003D61C4">
        <w:rPr>
          <w:rStyle w:val="Fett"/>
          <w:b w:val="0"/>
          <w:color w:val="FF0000"/>
        </w:rPr>
        <w:t>NAME</w:t>
      </w:r>
      <w:r>
        <w:rPr>
          <w:rStyle w:val="Fett"/>
          <w:b w:val="0"/>
          <w:color w:val="FF0000"/>
        </w:rPr>
        <w:t xml:space="preserve"> NACHNAME (FUNKTION)</w:t>
      </w:r>
    </w:p>
    <w:sectPr w:rsidR="003D61C4" w:rsidRPr="003D61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8BDD6" w14:textId="77777777" w:rsidR="00E2604A" w:rsidRDefault="00E2604A" w:rsidP="00791C65">
      <w:pPr>
        <w:spacing w:line="240" w:lineRule="auto"/>
      </w:pPr>
      <w:r>
        <w:separator/>
      </w:r>
    </w:p>
  </w:endnote>
  <w:endnote w:type="continuationSeparator" w:id="0">
    <w:p w14:paraId="6DE002BE" w14:textId="77777777" w:rsidR="00E2604A" w:rsidRDefault="00E2604A" w:rsidP="00791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utiger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D4C3E9-2B98-4008-A25F-0E6D1E3335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ss And Bloom">
    <w:altName w:val="Gloss And Bloom"/>
    <w:panose1 w:val="00000000000000000000"/>
    <w:charset w:val="00"/>
    <w:family w:val="auto"/>
    <w:pitch w:val="variable"/>
    <w:sig w:usb0="80000027" w:usb1="0000004A" w:usb2="00000000" w:usb3="00000000" w:csb0="00000001" w:csb1="00000000"/>
    <w:embedRegular r:id="rId2" w:fontKey="{07DA4769-3375-42AD-8D90-FF5B7B480D32}"/>
  </w:font>
  <w:font w:name="Nunito">
    <w:altName w:val="Nunito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3" w:fontKey="{211C4116-A28F-436F-A995-9D0474AAFF85}"/>
    <w:embedBold r:id="rId4" w:fontKey="{A7374BE3-80BB-407F-ABF5-21254D287378}"/>
    <w:embedItalic r:id="rId5" w:fontKey="{2C02796E-95F2-45A5-821E-F9B22759B8B4}"/>
    <w:embedBoldItalic r:id="rId6" w:fontKey="{E87AE725-FCF7-4A49-A603-C3E982BCD46B}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171E2F9-BFDD-4D09-9AE6-B91ABFD7E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23B21" w14:textId="77777777" w:rsidR="009E5F03" w:rsidRDefault="009E5F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44A6" w14:textId="16E712F8" w:rsidR="007227CB" w:rsidRDefault="007227CB">
    <w:pPr>
      <w:pStyle w:val="Fuzeile"/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39CF726F" wp14:editId="27DE29E2">
          <wp:simplePos x="0" y="0"/>
          <wp:positionH relativeFrom="column">
            <wp:posOffset>5781675</wp:posOffset>
          </wp:positionH>
          <wp:positionV relativeFrom="paragraph">
            <wp:posOffset>-248285</wp:posOffset>
          </wp:positionV>
          <wp:extent cx="662474" cy="642620"/>
          <wp:effectExtent l="0" t="0" r="4445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C-Kids_we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74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297CD" w14:textId="77777777" w:rsidR="009E5F03" w:rsidRDefault="009E5F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3006D" w14:textId="77777777" w:rsidR="00E2604A" w:rsidRDefault="00E2604A" w:rsidP="00791C65">
      <w:pPr>
        <w:spacing w:line="240" w:lineRule="auto"/>
      </w:pPr>
      <w:r>
        <w:separator/>
      </w:r>
    </w:p>
  </w:footnote>
  <w:footnote w:type="continuationSeparator" w:id="0">
    <w:p w14:paraId="48417458" w14:textId="77777777" w:rsidR="00E2604A" w:rsidRDefault="00E2604A" w:rsidP="00791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212E7" w14:textId="77777777" w:rsidR="009E5F03" w:rsidRDefault="009E5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9467D" w14:textId="326ABFAB" w:rsidR="00791C65" w:rsidRDefault="00791C6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47DD1C" wp14:editId="5E01C1BF">
          <wp:simplePos x="0" y="0"/>
          <wp:positionH relativeFrom="column">
            <wp:posOffset>-73727</wp:posOffset>
          </wp:positionH>
          <wp:positionV relativeFrom="paragraph">
            <wp:posOffset>0</wp:posOffset>
          </wp:positionV>
          <wp:extent cx="2520000" cy="474136"/>
          <wp:effectExtent l="0" t="0" r="0" b="254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520000" cy="474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70C2D" w14:textId="77777777" w:rsidR="009E5F03" w:rsidRDefault="009E5F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60136"/>
    <w:multiLevelType w:val="hybridMultilevel"/>
    <w:tmpl w:val="3A5675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80547"/>
    <w:multiLevelType w:val="hybridMultilevel"/>
    <w:tmpl w:val="50067686"/>
    <w:lvl w:ilvl="0" w:tplc="192884C0">
      <w:start w:val="5"/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Frutiger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FC"/>
    <w:rsid w:val="00030398"/>
    <w:rsid w:val="000826A0"/>
    <w:rsid w:val="00116707"/>
    <w:rsid w:val="0017282B"/>
    <w:rsid w:val="00350A0C"/>
    <w:rsid w:val="003C1E49"/>
    <w:rsid w:val="003D61C4"/>
    <w:rsid w:val="006C7FFC"/>
    <w:rsid w:val="006E1FE4"/>
    <w:rsid w:val="007227CB"/>
    <w:rsid w:val="00791C65"/>
    <w:rsid w:val="0088083A"/>
    <w:rsid w:val="00910BC2"/>
    <w:rsid w:val="00961DA3"/>
    <w:rsid w:val="009E5F03"/>
    <w:rsid w:val="00B225F9"/>
    <w:rsid w:val="00B951DC"/>
    <w:rsid w:val="00C614E4"/>
    <w:rsid w:val="00CC1189"/>
    <w:rsid w:val="00D70DB6"/>
    <w:rsid w:val="00E2604A"/>
    <w:rsid w:val="00F6237D"/>
    <w:rsid w:val="00FB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31A3C3FE"/>
  <w15:chartTrackingRefBased/>
  <w15:docId w15:val="{6BABCB3B-E4A7-4DB1-AA0D-3D7E2E0C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FFC"/>
    <w:pPr>
      <w:widowControl w:val="0"/>
      <w:tabs>
        <w:tab w:val="left" w:pos="560"/>
        <w:tab w:val="right" w:pos="9072"/>
      </w:tabs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Montserrat Light" w:eastAsia="Times New Roman" w:hAnsi="Montserrat Light" w:cs="Frutiger-Bold"/>
      <w:color w:val="00000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237D"/>
    <w:pPr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237D"/>
    <w:pPr>
      <w:outlineLvl w:val="1"/>
    </w:pPr>
    <w:rPr>
      <w:b/>
      <w:bCs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951DC"/>
    <w:pPr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951DC"/>
    <w:pPr>
      <w:outlineLvl w:val="3"/>
    </w:pPr>
    <w:rPr>
      <w:i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951DC"/>
    <w:pPr>
      <w:spacing w:line="240" w:lineRule="auto"/>
      <w:contextualSpacing/>
      <w:jc w:val="center"/>
    </w:pPr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B951DC"/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237D"/>
    <w:rPr>
      <w:rFonts w:ascii="Nunito" w:hAnsi="Nunito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237D"/>
    <w:rPr>
      <w:rFonts w:ascii="Nunito" w:hAnsi="Nunito"/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951DC"/>
    <w:rPr>
      <w:rFonts w:ascii="Nunito" w:hAnsi="Nunito"/>
      <w:b/>
      <w:bCs/>
      <w:i/>
    </w:rPr>
  </w:style>
  <w:style w:type="paragraph" w:styleId="Untertitel">
    <w:name w:val="Subtitle"/>
    <w:basedOn w:val="Standard"/>
    <w:next w:val="Standard"/>
    <w:link w:val="UntertitelZchn"/>
    <w:uiPriority w:val="11"/>
    <w:rsid w:val="00F6237D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237D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uiPriority w:val="19"/>
    <w:qFormat/>
    <w:rsid w:val="00F6237D"/>
    <w:rPr>
      <w:i/>
      <w:iCs/>
    </w:rPr>
  </w:style>
  <w:style w:type="character" w:styleId="Hervorhebung">
    <w:name w:val="Emphasis"/>
    <w:basedOn w:val="Absatz-Standardschriftart"/>
    <w:uiPriority w:val="20"/>
    <w:qFormat/>
    <w:rsid w:val="00F6237D"/>
    <w:rPr>
      <w:i/>
      <w:iCs/>
      <w:color w:val="808080" w:themeColor="background1" w:themeShade="80"/>
    </w:rPr>
  </w:style>
  <w:style w:type="character" w:styleId="IntensiveHervorhebung">
    <w:name w:val="Intense Emphasis"/>
    <w:basedOn w:val="Hervorhebung"/>
    <w:uiPriority w:val="21"/>
    <w:qFormat/>
    <w:rsid w:val="00F6237D"/>
    <w:rPr>
      <w:i/>
      <w:iCs/>
      <w:color w:val="D4004A" w:themeColor="accent5"/>
    </w:rPr>
  </w:style>
  <w:style w:type="paragraph" w:styleId="KeinLeerraum">
    <w:name w:val="No Spacing"/>
    <w:uiPriority w:val="1"/>
    <w:qFormat/>
    <w:rsid w:val="00F6237D"/>
    <w:pPr>
      <w:spacing w:after="0" w:line="240" w:lineRule="auto"/>
    </w:pPr>
    <w:rPr>
      <w:rFonts w:ascii="Nunito" w:hAnsi="Nunito"/>
    </w:rPr>
  </w:style>
  <w:style w:type="character" w:styleId="Fett">
    <w:name w:val="Strong"/>
    <w:basedOn w:val="Absatz-Standardschriftart"/>
    <w:uiPriority w:val="22"/>
    <w:qFormat/>
    <w:rsid w:val="00F6237D"/>
    <w:rPr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951DC"/>
    <w:rPr>
      <w:rFonts w:ascii="Nunito" w:hAnsi="Nunito"/>
      <w:i/>
      <w:u w:val="single"/>
    </w:rPr>
  </w:style>
  <w:style w:type="paragraph" w:customStyle="1" w:styleId="EinfacherAbsatz">
    <w:name w:val="[Einfacher Absatz]"/>
    <w:basedOn w:val="Standard"/>
    <w:uiPriority w:val="99"/>
    <w:rsid w:val="006C7FFC"/>
    <w:rPr>
      <w:rFonts w:ascii="TimesNewRomanPSMT" w:hAnsi="TimesNewRomanPSMT" w:cs="TimesNewRomanPSMT"/>
    </w:rPr>
  </w:style>
  <w:style w:type="character" w:styleId="Hyperlink">
    <w:name w:val="Hyperlink"/>
    <w:basedOn w:val="Absatz-Standardschriftart"/>
    <w:uiPriority w:val="99"/>
    <w:unhideWhenUsed/>
    <w:rsid w:val="006C7FFC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6C7FFC"/>
    <w:pPr>
      <w:widowControl/>
      <w:tabs>
        <w:tab w:val="clear" w:pos="560"/>
        <w:tab w:val="clear" w:pos="9072"/>
      </w:tabs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color w:val="auto"/>
      <w:sz w:val="24"/>
      <w:szCs w:val="24"/>
      <w:lang w:bidi="he-IL"/>
    </w:rPr>
  </w:style>
  <w:style w:type="paragraph" w:styleId="Listenabsatz">
    <w:name w:val="List Paragraph"/>
    <w:basedOn w:val="Standard"/>
    <w:uiPriority w:val="34"/>
    <w:rsid w:val="00B225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us%20M&#252;ller\Documents\Benutzerdefinierte%20Office-Vorlagen\SWD%20Dokument.dotx" TargetMode="External"/></Relationships>
</file>

<file path=word/theme/theme1.xml><?xml version="1.0" encoding="utf-8"?>
<a:theme xmlns:a="http://schemas.openxmlformats.org/drawingml/2006/main" name="Office">
  <a:themeElements>
    <a:clrScheme name="DECV - Schriften">
      <a:dk1>
        <a:srgbClr val="000000"/>
      </a:dk1>
      <a:lt1>
        <a:srgbClr val="FFFFFF"/>
      </a:lt1>
      <a:dk2>
        <a:srgbClr val="5B5B5B"/>
      </a:dk2>
      <a:lt2>
        <a:srgbClr val="808080"/>
      </a:lt2>
      <a:accent1>
        <a:srgbClr val="AFCB37"/>
      </a:accent1>
      <a:accent2>
        <a:srgbClr val="32B3CA"/>
      </a:accent2>
      <a:accent3>
        <a:srgbClr val="95609F"/>
      </a:accent3>
      <a:accent4>
        <a:srgbClr val="F39200"/>
      </a:accent4>
      <a:accent5>
        <a:srgbClr val="D4004A"/>
      </a:accent5>
      <a:accent6>
        <a:srgbClr val="83929B"/>
      </a:accent6>
      <a:hlink>
        <a:srgbClr val="E5D933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D0430F21BEB1448996C6613FA5F229" ma:contentTypeVersion="12" ma:contentTypeDescription="Create a new document." ma:contentTypeScope="" ma:versionID="25be2ace65ecf4cc904b030934db7769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4eee1341cce6088fdc42fcfa9fd36276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4A1371-9A70-4824-8563-9A875070FD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9EFE2D-38AA-4F9D-B443-1CCDD11AF232}"/>
</file>

<file path=customXml/itemProps3.xml><?xml version="1.0" encoding="utf-8"?>
<ds:datastoreItem xmlns:ds="http://schemas.openxmlformats.org/officeDocument/2006/customXml" ds:itemID="{12A4BCE1-C1B3-489F-8422-1ACBDAD212EB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23060c5b-48d4-49c4-ac6f-24c59956c902"/>
    <ds:schemaRef ds:uri="http://www.w3.org/XML/1998/namespace"/>
    <ds:schemaRef ds:uri="fb415a0a-e32c-405f-9db6-0c91bb643590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 Dokument.dotx</Template>
  <TotalTime>0</TotalTime>
  <Pages>1</Pages>
  <Words>310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Müller</dc:creator>
  <cp:keywords/>
  <dc:description/>
  <cp:lastModifiedBy>Nicole Lutz</cp:lastModifiedBy>
  <cp:revision>7</cp:revision>
  <cp:lastPrinted>2021-03-17T10:18:00Z</cp:lastPrinted>
  <dcterms:created xsi:type="dcterms:W3CDTF">2021-03-17T10:19:00Z</dcterms:created>
  <dcterms:modified xsi:type="dcterms:W3CDTF">2021-03-17T15:00:00Z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